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-925195</wp:posOffset>
            </wp:positionH>
            <wp:positionV relativeFrom="paragraph">
              <wp:posOffset>-931545</wp:posOffset>
            </wp:positionV>
            <wp:extent cx="864235" cy="958850"/>
            <wp:effectExtent l="8890" t="0" r="79375" b="24130"/>
            <wp:wrapNone/>
            <wp:docPr id="61" name="图片 61" descr="5cda4778e8c70_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5cda4778e8c70_610"/>
                    <pic:cNvPicPr>
                      <a:picLocks noChangeAspect="1"/>
                    </pic:cNvPicPr>
                  </pic:nvPicPr>
                  <pic:blipFill>
                    <a:blip r:embed="rId4"/>
                    <a:srcRect l="66964" t="37111" r="16638" b="49795"/>
                    <a:stretch>
                      <a:fillRect/>
                    </a:stretch>
                  </pic:blipFill>
                  <pic:spPr>
                    <a:xfrm rot="20340000">
                      <a:off x="0" y="0"/>
                      <a:ext cx="864235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203835</wp:posOffset>
            </wp:positionH>
            <wp:positionV relativeFrom="page">
              <wp:posOffset>3352165</wp:posOffset>
            </wp:positionV>
            <wp:extent cx="577215" cy="304165"/>
            <wp:effectExtent l="58420" t="12700" r="94615" b="635"/>
            <wp:wrapNone/>
            <wp:docPr id="52" name="图片 52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4380000">
                      <a:off x="0" y="0"/>
                      <a:ext cx="577215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340360</wp:posOffset>
            </wp:positionH>
            <wp:positionV relativeFrom="page">
              <wp:posOffset>203835</wp:posOffset>
            </wp:positionV>
            <wp:extent cx="1636395" cy="1035050"/>
            <wp:effectExtent l="0" t="0" r="0" b="90805"/>
            <wp:wrapNone/>
            <wp:docPr id="44" name="图片 44" descr="包图网_18242371卡通可爱旅行小元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包图网_18242371卡通可爱旅行小元素"/>
                    <pic:cNvPicPr>
                      <a:picLocks noChangeAspect="1"/>
                    </pic:cNvPicPr>
                  </pic:nvPicPr>
                  <pic:blipFill>
                    <a:blip r:embed="rId6"/>
                    <a:srcRect l="49499" r="-2188" b="52767"/>
                    <a:stretch>
                      <a:fillRect/>
                    </a:stretch>
                  </pic:blipFill>
                  <pic:spPr>
                    <a:xfrm rot="19920000">
                      <a:off x="0" y="0"/>
                      <a:ext cx="163639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840740</wp:posOffset>
                </wp:positionV>
                <wp:extent cx="2802890" cy="163195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89000" y="2555240"/>
                          <a:ext cx="2802890" cy="163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20" w:lineRule="exact"/>
                              <w:jc w:val="center"/>
                              <w:textAlignment w:val="auto"/>
                              <w:rPr>
                                <w:rFonts w:hint="eastAsia" w:ascii="奇思乔乔体" w:hAnsi="奇思乔乔体" w:eastAsia="奇思乔乔体" w:cs="奇思乔乔体"/>
                                <w:sz w:val="100"/>
                                <w:szCs w:val="10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奇思乔乔体" w:hAnsi="奇思乔乔体" w:eastAsia="奇思乔乔体" w:cs="奇思乔乔体"/>
                                <w:sz w:val="100"/>
                                <w:szCs w:val="100"/>
                                <w:lang w:val="en-US" w:eastAsia="zh-CN"/>
                              </w:rPr>
                              <w:t>假·日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20" w:lineRule="exact"/>
                              <w:jc w:val="center"/>
                              <w:textAlignment w:val="auto"/>
                              <w:rPr>
                                <w:rFonts w:hint="eastAsia" w:ascii="奇思乔乔体" w:hAnsi="奇思乔乔体" w:eastAsia="奇思乔乔体" w:cs="奇思乔乔体"/>
                                <w:sz w:val="100"/>
                                <w:szCs w:val="10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奇思乔乔体" w:hAnsi="奇思乔乔体" w:eastAsia="奇思乔乔体" w:cs="奇思乔乔体"/>
                                <w:sz w:val="100"/>
                                <w:szCs w:val="100"/>
                                <w:lang w:eastAsia="zh-CN"/>
                              </w:rPr>
                              <w:t>旅行攻略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95pt;margin-top:66.2pt;height:128.5pt;width:220.7pt;z-index:251660288;mso-width-relative:page;mso-height-relative:page;" filled="f" stroked="f" coordsize="21600,21600" o:gfxdata="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NjV19bcAAAACgEAAA8AAAAAAAAA&#10;AQAgAAAAIgAAAGRycy9kb3ducmV2LnhtbFBLAQIUABQAAAAIAIdO4kAZiYm0RgIAAHQ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220" w:lineRule="exact"/>
                        <w:jc w:val="center"/>
                        <w:textAlignment w:val="auto"/>
                        <w:rPr>
                          <w:rFonts w:hint="eastAsia" w:ascii="奇思乔乔体" w:hAnsi="奇思乔乔体" w:eastAsia="奇思乔乔体" w:cs="奇思乔乔体"/>
                          <w:sz w:val="100"/>
                          <w:szCs w:val="100"/>
                          <w:lang w:eastAsia="zh-CN"/>
                        </w:rPr>
                      </w:pPr>
                      <w:r>
                        <w:rPr>
                          <w:rFonts w:hint="eastAsia" w:ascii="奇思乔乔体" w:hAnsi="奇思乔乔体" w:eastAsia="奇思乔乔体" w:cs="奇思乔乔体"/>
                          <w:sz w:val="100"/>
                          <w:szCs w:val="100"/>
                          <w:lang w:val="en-US" w:eastAsia="zh-CN"/>
                        </w:rPr>
                        <w:t>假·日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220" w:lineRule="exact"/>
                        <w:jc w:val="center"/>
                        <w:textAlignment w:val="auto"/>
                        <w:rPr>
                          <w:rFonts w:hint="eastAsia" w:ascii="奇思乔乔体" w:hAnsi="奇思乔乔体" w:eastAsia="奇思乔乔体" w:cs="奇思乔乔体"/>
                          <w:sz w:val="100"/>
                          <w:szCs w:val="100"/>
                          <w:lang w:eastAsia="zh-CN"/>
                        </w:rPr>
                      </w:pPr>
                      <w:r>
                        <w:rPr>
                          <w:rFonts w:hint="eastAsia" w:ascii="奇思乔乔体" w:hAnsi="奇思乔乔体" w:eastAsia="奇思乔乔体" w:cs="奇思乔乔体"/>
                          <w:sz w:val="100"/>
                          <w:szCs w:val="100"/>
                          <w:lang w:eastAsia="zh-CN"/>
                        </w:rPr>
                        <w:t>旅行攻略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3415030</wp:posOffset>
            </wp:positionH>
            <wp:positionV relativeFrom="page">
              <wp:posOffset>139065</wp:posOffset>
            </wp:positionV>
            <wp:extent cx="3757295" cy="3757295"/>
            <wp:effectExtent l="0" t="0" r="14605" b="0"/>
            <wp:wrapNone/>
            <wp:docPr id="87" name="图片 87" descr="包图网_19481609五一周边游自驾游旅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包图网_19481609五一周边游自驾游旅游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default"/>
          <w:sz w:val="36"/>
          <w:szCs w:val="44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4187825</wp:posOffset>
                </wp:positionV>
                <wp:extent cx="3432810" cy="1643380"/>
                <wp:effectExtent l="0" t="0" r="0" b="0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2810" cy="1643380"/>
                          <a:chOff x="18592" y="8810"/>
                          <a:chExt cx="5406" cy="2588"/>
                        </a:xfrm>
                      </wpg:grpSpPr>
                      <pic:pic xmlns:pic="http://schemas.openxmlformats.org/drawingml/2006/picture">
                        <pic:nvPicPr>
                          <pic:cNvPr id="18" name="图片 39" descr="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442" y="9063"/>
                            <a:ext cx="435" cy="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图片 45" descr="包图网_18242371卡通可爱旅行小元素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47978"/>
                          <a:stretch>
                            <a:fillRect/>
                          </a:stretch>
                        </pic:blipFill>
                        <pic:spPr>
                          <a:xfrm>
                            <a:off x="18592" y="9414"/>
                            <a:ext cx="540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图片 43" descr="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917" y="8810"/>
                            <a:ext cx="259" cy="4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89.1pt;margin-top:329.75pt;height:129.4pt;width:270.3pt;z-index:-251652096;mso-width-relative:page;mso-height-relative:page;" coordorigin="18592,8810" coordsize="5406,2588" o:gfxdata="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">
                <o:lock v:ext="edit" aspectratio="f"/>
                <v:shape id="图片 39" o:spid="_x0000_s1026" o:spt="75" alt="26" type="#_x0000_t75" style="position:absolute;left:21442;top:9063;height:690;width:435;" filled="f" o:preferrelative="t" stroked="f" coordsize="21600,21600" o:gfxdata="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OxIW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包图网_18242371卡通可爱旅行小元素" type="#_x0000_t75" style="position:absolute;left:18592;top:9414;height:1984;width:5407;" filled="f" o:preferrelative="t" stroked="f" coordsize="21600,21600" o:gfxdata="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eCJL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croptop="31443f" o:title=""/>
                  <o:lock v:ext="edit" aspectratio="t"/>
                </v:shape>
                <v:shape id="_x0000_s1026" o:spid="_x0000_s1026" o:spt="75" alt="26" type="#_x0000_t75" style="position:absolute;left:21917;top:8810;height:411;width:259;" filled="f" o:preferrelative="t" stroked="f" coordsize="21600,21600" o:gfxdata="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+/U3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4728210</wp:posOffset>
            </wp:positionH>
            <wp:positionV relativeFrom="page">
              <wp:posOffset>8081010</wp:posOffset>
            </wp:positionV>
            <wp:extent cx="2788920" cy="2788920"/>
            <wp:effectExtent l="0" t="0" r="0" b="0"/>
            <wp:wrapNone/>
            <wp:docPr id="26" name="图片 26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1054735</wp:posOffset>
                </wp:positionH>
                <wp:positionV relativeFrom="paragraph">
                  <wp:posOffset>8968740</wp:posOffset>
                </wp:positionV>
                <wp:extent cx="4027805" cy="155067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7805" cy="155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left"/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出门一定要喷防晒霜，戴帽子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left"/>
                              <w:rPr>
                                <w:rFonts w:hint="default" w:ascii="奇思乔乔体" w:hAnsi="奇思乔乔体" w:eastAsia="奇思乔乔体" w:cs="奇思乔乔体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注意安全，防小偷，防色狼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left"/>
                              <w:rPr>
                                <w:rFonts w:hint="default" w:ascii="奇思乔乔体" w:hAnsi="奇思乔乔体" w:eastAsia="奇思乔乔体" w:cs="奇思乔乔体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保护文物，文明旅行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05pt;margin-top:706.2pt;height:122.1pt;width:317.15pt;z-index:251670528;mso-width-relative:page;mso-height-relative:page;" filled="f" stroked="f" coordsize="21600,21600" o:gfxdata="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hj/Zx2gAAAA0BAAAPAAAAAAAAAAEAIAAAACIA&#10;AABkcnMvZG93bnJldi54bWxQSwECFAAUAAAACACHTuJAahfugkACAABp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left"/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出门一定要喷防晒霜，戴帽子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left"/>
                        <w:rPr>
                          <w:rFonts w:hint="default" w:ascii="奇思乔乔体" w:hAnsi="奇思乔乔体" w:eastAsia="奇思乔乔体" w:cs="奇思乔乔体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注意安全，防小偷，防色狼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left"/>
                        <w:rPr>
                          <w:rFonts w:hint="default" w:ascii="奇思乔乔体" w:hAnsi="奇思乔乔体" w:eastAsia="奇思乔乔体" w:cs="奇思乔乔体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保护文物，文明旅行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8484235</wp:posOffset>
                </wp:positionV>
                <wp:extent cx="1916430" cy="707390"/>
                <wp:effectExtent l="0" t="0" r="0" b="0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6430" cy="707390"/>
                          <a:chOff x="12494" y="12891"/>
                          <a:chExt cx="3018" cy="1114"/>
                        </a:xfrm>
                      </wpg:grpSpPr>
                      <wps:wsp>
                        <wps:cNvPr id="27" name="圆角矩形 33"/>
                        <wps:cNvSpPr/>
                        <wps:spPr>
                          <a:xfrm>
                            <a:off x="12494" y="12956"/>
                            <a:ext cx="2849" cy="62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E0B69A"/>
                          </a:solidFill>
                          <a:ln>
                            <a:noFill/>
                          </a:ln>
                          <a:effectLst>
                            <a:outerShdw dist="38100" dir="5400000" algn="t" rotWithShape="0">
                              <a:srgbClr val="D59B6E">
                                <a:alpha val="100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" name="文本框 7"/>
                        <wps:cNvSpPr txBox="1"/>
                        <wps:spPr>
                          <a:xfrm>
                            <a:off x="12940" y="12891"/>
                            <a:ext cx="2572" cy="11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eastAsia" w:ascii="奇思乔乔体" w:hAnsi="奇思乔乔体" w:eastAsia="奇思乔乔体" w:cs="奇思乔乔体"/>
                                  <w:color w:val="0D0D0D" w:themeColor="text1" w:themeTint="F2"/>
                                  <w:sz w:val="40"/>
                                  <w:szCs w:val="48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奇思乔乔体" w:hAnsi="奇思乔乔体" w:eastAsia="奇思乔乔体" w:cs="奇思乔乔体"/>
                                  <w:color w:val="0D0D0D" w:themeColor="text1" w:themeTint="F2"/>
                                  <w:sz w:val="40"/>
                                  <w:szCs w:val="48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注意事项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4.7pt;margin-top:668.05pt;height:55.7pt;width:150.9pt;z-index:251666432;mso-width-relative:page;mso-height-relative:page;" coordorigin="12494,12891" coordsize="3018,1114" o:gfxdata="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">
                <o:lock v:ext="edit" aspectratio="f"/>
                <v:roundrect id="圆角矩形 33" o:spid="_x0000_s1026" o:spt="2" style="position:absolute;left:12494;top:12956;height:621;width:2849;v-text-anchor:middle;" fillcolor="#E0B69A" filled="t" stroked="f" coordsize="21600,21600" arcsize="0.5" o:gfxdata="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Lh5X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  <v:shadow on="t" color="#D59B6E" opacity="65536f" offset="0pt,3pt" origin="0f,-32768f" matrix="65536f,0f,0f,65536f"/>
                </v:roundrect>
                <v:shape id="文本框 7" o:spid="_x0000_s1026" o:spt="202" type="#_x0000_t202" style="position:absolute;left:12940;top:12891;height:1114;width:2572;" filled="f" stroked="f" coordsize="21600,21600" o:gfxdata="UEsDBAoAAAAAAIdO4kAAAAAAAAAAAAAAAAAEAAAAZHJzL1BLAwQUAAAACACHTuJAlHIqoL8AAADb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eAF/X8IP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yKqC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hint="eastAsia" w:ascii="奇思乔乔体" w:hAnsi="奇思乔乔体" w:eastAsia="奇思乔乔体" w:cs="奇思乔乔体"/>
                            <w:color w:val="0D0D0D" w:themeColor="text1" w:themeTint="F2"/>
                            <w:sz w:val="40"/>
                            <w:szCs w:val="48"/>
                            <w:lang w:eastAsia="zh-CN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奇思乔乔体" w:hAnsi="奇思乔乔体" w:eastAsia="奇思乔乔体" w:cs="奇思乔乔体"/>
                            <w:color w:val="0D0D0D" w:themeColor="text1" w:themeTint="F2"/>
                            <w:sz w:val="40"/>
                            <w:szCs w:val="48"/>
                            <w:lang w:eastAsia="zh-CN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注意事项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7232015</wp:posOffset>
                </wp:positionV>
                <wp:extent cx="5789295" cy="141986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9295" cy="1419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预计费用</w: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_______________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jc w:val="left"/>
                              <w:textAlignment w:val="auto"/>
                              <w:rPr>
                                <w:rFonts w:hint="default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以学校为起点，根据游者的爱好选择目的地。自由选择出行方式规划出行。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65pt;margin-top:569.45pt;height:111.8pt;width:455.85pt;z-index:251669504;mso-width-relative:page;mso-height-relative:page;" filled="f" stroked="f" coordsize="21600,21600" o:gfxdata="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N8s6+3QAAAA4BAAAPAAAAAAAAAAEAIAAA&#10;ACIAAABkcnMvZG93bnJldi54bWxQSwECFAAUAAAACACHTuJAD28XakACAABpBAAADgAAAAAAAAAB&#10;ACAAAAAs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预计费用</w: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_______________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jc w:val="left"/>
                        <w:textAlignment w:val="auto"/>
                        <w:rPr>
                          <w:rFonts w:hint="default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以学校为起点，根据游者的爱好选择目的地。自由选择出行方式规划出行。</w:t>
                      </w:r>
                    </w:p>
                    <w:p>
                      <w:pPr>
                        <w:jc w:val="left"/>
                        <w:rPr>
                          <w:rFonts w:hint="default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6828790</wp:posOffset>
                </wp:positionV>
                <wp:extent cx="6232525" cy="44894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left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出行方式选择（打√）</w: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□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公交、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□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驾车、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□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骑行、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□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步行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65pt;margin-top:537.7pt;height:35.35pt;width:490.75pt;z-index:251668480;mso-width-relative:page;mso-height-relative:page;" filled="f" stroked="f" coordsize="21600,21600" o:gfxdata="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Za9YHcAAAADgEAAA8AAAAAAAAAAQAgAAAAIgAA&#10;AGRycy9kb3ducmV2LnhtbFBLAQIUABQAAAAIAIdO4kCsVRs+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left"/>
                        <w:rPr>
                          <w:rFonts w:hint="eastAsia" w:ascii="黑体" w:hAnsi="黑体" w:eastAsia="黑体" w:cs="黑体"/>
                          <w:b/>
                          <w:bCs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出行方式选择（打√）</w: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□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公交、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□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驾车、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□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骑行、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□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步行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572135</wp:posOffset>
                </wp:positionH>
                <wp:positionV relativeFrom="paragraph">
                  <wp:posOffset>5502910</wp:posOffset>
                </wp:positionV>
                <wp:extent cx="486410" cy="2291715"/>
                <wp:effectExtent l="0" t="0" r="8890" b="13335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410" cy="2291715"/>
                          <a:chOff x="13004" y="9771"/>
                          <a:chExt cx="766" cy="3609"/>
                        </a:xfrm>
                      </wpg:grpSpPr>
                      <pic:pic xmlns:pic="http://schemas.openxmlformats.org/drawingml/2006/picture">
                        <pic:nvPicPr>
                          <pic:cNvPr id="37" name="图片 37" descr="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3004" y="9771"/>
                            <a:ext cx="721" cy="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40" descr="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3049" y="11866"/>
                            <a:ext cx="721" cy="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41" descr="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3049" y="12626"/>
                            <a:ext cx="721" cy="7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5.05pt;margin-top:433.3pt;height:180.45pt;width:38.3pt;z-index:-251654144;mso-width-relative:page;mso-height-relative:page;" coordorigin="13004,9771" coordsize="766,3609" o:gfxdata="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">
                <o:lock v:ext="edit" aspectratio="f"/>
                <v:shape id="_x0000_s1026" o:spid="_x0000_s1026" o:spt="75" alt="25" type="#_x0000_t75" style="position:absolute;left:13004;top:9771;height:754;width:721;" filled="f" o:preferrelative="t" stroked="f" coordsize="21600,21600" o:gfxdata="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4cZC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o:title=""/>
                  <o:lock v:ext="edit" aspectratio="t"/>
                </v:shape>
                <v:shape id="图片 40" o:spid="_x0000_s1026" o:spt="75" alt="25" type="#_x0000_t75" style="position:absolute;left:13049;top:11866;height:754;width:721;" filled="f" o:preferrelative="t" stroked="f" coordsize="21600,21600" o:gfxdata="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fX8V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图片 41" o:spid="_x0000_s1026" o:spt="75" alt="25" type="#_x0000_t75" style="position:absolute;left:13049;top:12626;height:754;width:721;" filled="f" o:preferrelative="t" stroked="f" coordsize="21600,21600" o:gfxdata="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Jfz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5444490</wp:posOffset>
                </wp:positionV>
                <wp:extent cx="6435090" cy="146685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090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起点：学校   目的地(去哪个景点）</w: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□</w: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EQ \* jc0 \* "Font:Arial" \* hps24 \o \ad(\s \up 15(zǔ),祖)</w:instrTex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EQ \* jc0 \* "Font:Arial" \* hps24 \o \ad(\s \up 15(miào),庙)</w:instrTex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□</w: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EQ \* jc0 \* "Font:Arial" \* hps24 \o \ad(\s \up 15(xī),西)</w:instrTex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EQ \* jc0 \* "Font:Arial" \* hps24 \o \ad(\s \up 15(qiáo),樵)</w:instrTex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EQ \* jc0 \* "Font:Arial" \* hps24 \o \ad(\s \up 15(shān),山)</w:instrTex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□</w: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EQ \* jc0 \* "Font:Arial" \* hps24 \o \ad(\s \up 15(nán),南)</w:instrTex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EQ \* jc0 \* "Font:Arial" \* hps24 \o \ad(\s \up 15(fēnɡ),风)</w:instrTex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EQ \* jc0 \* "Font:Arial" \* hps24 \o \ad(\s \up 15(ɡǔ),古)</w:instrTex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EQ \* jc0 \* "Font:Arial" \* hps24 \o \ad(\s \up 15(zào),灶)</w:instrTex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□</w: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EQ \* jc0 \* "Font:Arial" \* hps24 \o \ad(\s \up 15(qīnɡ),清)</w:instrTex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EQ \* jc0 \* "Font:Arial" \* hps24 \o \ad(\s \up 15(huī),晖)</w:instrTex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EQ \* jc0 \* "Font:Arial" \* hps24 \o \ad(\s \up 15(yuán),园)</w:instrTex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□</w: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EQ \* jc0 \* "Font:Arial" \* hps24 \o \ad(\s \up 15(zào),皂)</w:instrTex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EQ \* jc0 \* "Font:Arial" \* hps24 \o \ad(\s \up 15(mù),幕)</w:instrTex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EQ \* jc0 \* "Font:Arial" \* hps24 \o \ad(\s \up 15(shān),山)</w:instrTex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□</w: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EQ \* jc0 \* "Font:Arial" \* hps24 \o \ad(\s \up 15(nán),南)</w:instrTex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EQ \* jc0 \* "Font:Arial" \* hps24 \o \ad(\s \up 15(ɡuó),国)</w:instrTex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EQ \* jc0 \* "Font:Arial" \* hps24 \o \ad(\s \up 15(táo),桃)</w:instrTex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EQ \* jc0 \* "Font:Arial" \* hps24 \o \ad(\s \up 15(yuán),园)</w:instrTex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□</w: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EQ \* jc0 \* "Font:Arial" \* hps24 \o \ad(\s \up 15(nán),南)</w:instrTex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EQ \* jc0 \* "Font:Arial" \* hps24 \o \ad(\s \up 15(hǎi),海)</w:instrTex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EQ \* jc0 \* "Font:Arial" \* hps24 \o \ad(\s \up 15(ɡuān),观)</w:instrTex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EQ \* jc0 \* "Font:Arial" \* hps24 \o \ad(\s \up 15(yīn),音)</w:instrTex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EQ \* jc0 \* "Font:Arial" \* hps24 \o \ad(\s \up 15(sì),寺)</w:instrTex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□</w: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EQ \* jc0 \* "Font:Arial" \* hps24 \o \ad(\s \up 15(fó),佛)</w:instrTex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EQ \* jc0 \* "Font:Arial" \* hps24 \o \ad(\s \up 15(shān),山)</w:instrTex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EQ \* jc0 \* "Font:Arial" \* hps24 \o \ad(\s \up 15(bó),博)</w:instrTex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EQ \* jc0 \* "Font:Arial" \* hps24 \o \ad(\s \up 15(wù),物)</w:instrTex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EQ \* jc0 \* "Font:Arial" \* hps24 \o \ad(\s \up 15(ɡuǎn),馆)</w:instrTex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32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65pt;margin-top:428.7pt;height:115.5pt;width:506.7pt;z-index:251667456;mso-width-relative:page;mso-height-relative:page;" filled="f" stroked="f" coordsize="21600,21600" o:gfxdata="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aqa7O3QAAAA0BAAAPAAAAAAAAAAEAIAAAACIA&#10;AABkcnMvZG93bnJldi54bWxQSwECFAAUAAAACACHTuJARh3LrT0CAABp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起点：学校   目的地(去哪个景点）</w: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□</w: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EQ \* jc0 \* "Font:Arial" \* hps24 \o \ad(\s \up 15(zǔ),祖)</w:instrTex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EQ \* jc0 \* "Font:Arial" \* hps24 \o \ad(\s \up 15(miào),庙)</w:instrTex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□</w: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EQ \* jc0 \* "Font:Arial" \* hps24 \o \ad(\s \up 15(xī),西)</w:instrTex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EQ \* jc0 \* "Font:Arial" \* hps24 \o \ad(\s \up 15(qiáo),樵)</w:instrTex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EQ \* jc0 \* "Font:Arial" \* hps24 \o \ad(\s \up 15(shān),山)</w:instrTex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</w:p>
                    <w:p>
                      <w:pPr>
                        <w:jc w:val="left"/>
                        <w:rPr>
                          <w:rFonts w:hint="default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□</w: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EQ \* jc0 \* "Font:Arial" \* hps24 \o \ad(\s \up 15(nán),南)</w:instrTex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EQ \* jc0 \* "Font:Arial" \* hps24 \o \ad(\s \up 15(fēnɡ),风)</w:instrTex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EQ \* jc0 \* "Font:Arial" \* hps24 \o \ad(\s \up 15(ɡǔ),古)</w:instrTex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EQ \* jc0 \* "Font:Arial" \* hps24 \o \ad(\s \up 15(zào),灶)</w:instrTex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□</w: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EQ \* jc0 \* "Font:Arial" \* hps24 \o \ad(\s \up 15(qīnɡ),清)</w:instrTex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EQ \* jc0 \* "Font:Arial" \* hps24 \o \ad(\s \up 15(huī),晖)</w:instrTex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EQ \* jc0 \* "Font:Arial" \* hps24 \o \ad(\s \up 15(yuán),园)</w:instrTex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□</w: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EQ \* jc0 \* "Font:Arial" \* hps24 \o \ad(\s \up 15(zào),皂)</w:instrTex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EQ \* jc0 \* "Font:Arial" \* hps24 \o \ad(\s \up 15(mù),幕)</w:instrTex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EQ \* jc0 \* "Font:Arial" \* hps24 \o \ad(\s \up 15(shān),山)</w:instrTex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□</w: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EQ \* jc0 \* "Font:Arial" \* hps24 \o \ad(\s \up 15(nán),南)</w:instrTex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EQ \* jc0 \* "Font:Arial" \* hps24 \o \ad(\s \up 15(ɡuó),国)</w:instrTex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EQ \* jc0 \* "Font:Arial" \* hps24 \o \ad(\s \up 15(táo),桃)</w:instrTex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EQ \* jc0 \* "Font:Arial" \* hps24 \o \ad(\s \up 15(yuán),园)</w:instrTex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□</w: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EQ \* jc0 \* "Font:Arial" \* hps24 \o \ad(\s \up 15(nán),南)</w:instrTex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EQ \* jc0 \* "Font:Arial" \* hps24 \o \ad(\s \up 15(hǎi),海)</w:instrTex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EQ \* jc0 \* "Font:Arial" \* hps24 \o \ad(\s \up 15(ɡuān),观)</w:instrTex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EQ \* jc0 \* "Font:Arial" \* hps24 \o \ad(\s \up 15(yīn),音)</w:instrTex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EQ \* jc0 \* "Font:Arial" \* hps24 \o \ad(\s \up 15(sì),寺)</w:instrTex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□</w: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EQ \* jc0 \* "Font:Arial" \* hps24 \o \ad(\s \up 15(fó),佛)</w:instrTex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EQ \* jc0 \* "Font:Arial" \* hps24 \o \ad(\s \up 15(shān),山)</w:instrTex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EQ \* jc0 \* "Font:Arial" \* hps24 \o \ad(\s \up 15(bó),博)</w:instrTex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EQ \* jc0 \* "Font:Arial" \* hps24 \o \ad(\s \up 15(wù),物)</w:instrTex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EQ \* jc0 \* "Font:Arial" \* hps24 \o \ad(\s \up 15(ɡuǎn),馆)</w:instrTex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32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4977765</wp:posOffset>
                </wp:positionV>
                <wp:extent cx="1923415" cy="707390"/>
                <wp:effectExtent l="0" t="0" r="0" b="0"/>
                <wp:wrapNone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3415" cy="707390"/>
                          <a:chOff x="12494" y="8827"/>
                          <a:chExt cx="3029" cy="1114"/>
                        </a:xfrm>
                      </wpg:grpSpPr>
                      <wps:wsp>
                        <wps:cNvPr id="16" name="圆角矩形 32"/>
                        <wps:cNvSpPr/>
                        <wps:spPr>
                          <a:xfrm>
                            <a:off x="12494" y="8886"/>
                            <a:ext cx="2849" cy="62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BFCDCE"/>
                          </a:solidFill>
                          <a:ln>
                            <a:noFill/>
                          </a:ln>
                          <a:effectLst>
                            <a:outerShdw dist="38100" dir="5400000" algn="t" rotWithShape="0">
                              <a:srgbClr val="9EC5C8">
                                <a:alpha val="100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" name="文本框 6"/>
                        <wps:cNvSpPr txBox="1"/>
                        <wps:spPr>
                          <a:xfrm>
                            <a:off x="12951" y="8827"/>
                            <a:ext cx="2572" cy="11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eastAsia" w:ascii="奇思乔乔体" w:hAnsi="奇思乔乔体" w:eastAsia="奇思乔乔体" w:cs="奇思乔乔体"/>
                                  <w:color w:val="0D0D0D" w:themeColor="text1" w:themeTint="F2"/>
                                  <w:sz w:val="40"/>
                                  <w:szCs w:val="48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奇思乔乔体" w:hAnsi="奇思乔乔体" w:eastAsia="奇思乔乔体" w:cs="奇思乔乔体"/>
                                  <w:color w:val="0D0D0D" w:themeColor="text1" w:themeTint="F2"/>
                                  <w:sz w:val="40"/>
                                  <w:szCs w:val="48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旅游路线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4.7pt;margin-top:391.95pt;height:55.7pt;width:151.45pt;z-index:251665408;mso-width-relative:page;mso-height-relative:page;" coordorigin="12494,8827" coordsize="3029,1114" o:gfxdata="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">
                <o:lock v:ext="edit" aspectratio="f"/>
                <v:roundrect id="圆角矩形 32" o:spid="_x0000_s1026" o:spt="2" style="position:absolute;left:12494;top:8886;height:621;width:2849;v-text-anchor:middle;" fillcolor="#BFCDCE" filled="t" stroked="f" coordsize="21600,21600" arcsize="0.5" o:gfxdata="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iKEp2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  <v:shadow on="t" color="#9EC5C8" opacity="65536f" offset="0pt,3pt" origin="0f,-32768f" matrix="65536f,0f,0f,65536f"/>
                </v:roundrect>
                <v:shape id="文本框 6" o:spid="_x0000_s1026" o:spt="202" type="#_x0000_t202" style="position:absolute;left:12951;top:8827;height:1114;width:2572;" filled="f" stroked="f" coordsize="21600,21600" o:gfxdata="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N0fS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hint="eastAsia" w:ascii="奇思乔乔体" w:hAnsi="奇思乔乔体" w:eastAsia="奇思乔乔体" w:cs="奇思乔乔体"/>
                            <w:color w:val="0D0D0D" w:themeColor="text1" w:themeTint="F2"/>
                            <w:sz w:val="40"/>
                            <w:szCs w:val="48"/>
                            <w:lang w:eastAsia="zh-CN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奇思乔乔体" w:hAnsi="奇思乔乔体" w:eastAsia="奇思乔乔体" w:cs="奇思乔乔体"/>
                            <w:color w:val="0D0D0D" w:themeColor="text1" w:themeTint="F2"/>
                            <w:sz w:val="40"/>
                            <w:szCs w:val="48"/>
                            <w:lang w:eastAsia="zh-CN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旅游路线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4415155</wp:posOffset>
                </wp:positionV>
                <wp:extent cx="4594860" cy="506095"/>
                <wp:effectExtent l="0" t="0" r="0" b="0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4860" cy="506095"/>
                          <a:chOff x="12390" y="8982"/>
                          <a:chExt cx="7236" cy="797"/>
                        </a:xfrm>
                      </wpg:grpSpPr>
                      <wps:wsp>
                        <wps:cNvPr id="84" name="文本框 22"/>
                        <wps:cNvSpPr txBox="1"/>
                        <wps:spPr>
                          <a:xfrm>
                            <a:off x="12390" y="8982"/>
                            <a:ext cx="2784" cy="7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ind w:left="420" w:leftChars="0" w:hanging="420" w:firstLineChars="0"/>
                                <w:jc w:val="left"/>
                                <w:rPr>
                                  <w:rFonts w:hint="default" w:ascii="奇思乔乔体" w:hAnsi="奇思乔乔体" w:eastAsia="奇思乔乔体" w:cs="奇思乔乔体"/>
                                  <w:color w:val="000000" w:themeColor="text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奇思乔乔体" w:hAnsi="奇思乔乔体" w:eastAsia="奇思乔乔体" w:cs="奇思乔乔体"/>
                                  <w:color w:val="000000" w:themeColor="text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7.</w:t>
                              </w:r>
                              <w:r>
                                <w:rPr>
                                  <w:rFonts w:hint="eastAsia" w:ascii="奇思乔乔体" w:hAnsi="奇思乔乔体" w:eastAsia="奇思乔乔体" w:cs="奇思乔乔体"/>
                                  <w:color w:val="000000" w:themeColor="text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喜欢花海的姐姐</w:t>
                              </w:r>
                              <w:r>
                                <w:rPr>
                                  <w:rFonts w:hint="eastAsia" w:ascii="奇思乔乔体" w:hAnsi="奇思乔乔体" w:eastAsia="奇思乔乔体" w:cs="奇思乔乔体"/>
                                  <w:color w:val="000000" w:themeColor="text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5" name="文本框 23"/>
                        <wps:cNvSpPr txBox="1"/>
                        <wps:spPr>
                          <a:xfrm>
                            <a:off x="16303" y="9072"/>
                            <a:ext cx="3323" cy="7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ind w:left="420" w:leftChars="0" w:hanging="420" w:firstLineChars="0"/>
                                <w:jc w:val="left"/>
                                <w:rPr>
                                  <w:rFonts w:hint="default" w:ascii="奇思乔乔体" w:hAnsi="奇思乔乔体" w:eastAsia="奇思乔乔体" w:cs="奇思乔乔体"/>
                                  <w:color w:val="000000" w:themeColor="text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奇思乔乔体" w:hAnsi="奇思乔乔体" w:eastAsia="奇思乔乔体" w:cs="奇思乔乔体"/>
                                  <w:color w:val="000000" w:themeColor="text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8.</w:t>
                              </w:r>
                              <w:r>
                                <w:rPr>
                                  <w:rFonts w:hint="eastAsia" w:ascii="奇思乔乔体" w:hAnsi="奇思乔乔体" w:eastAsia="奇思乔乔体" w:cs="奇思乔乔体"/>
                                  <w:color w:val="000000" w:themeColor="text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喜欢园林风光的婶婶</w:t>
                              </w:r>
                              <w:r>
                                <w:rPr>
                                  <w:rFonts w:hint="eastAsia" w:ascii="奇思乔乔体" w:hAnsi="奇思乔乔体" w:eastAsia="奇思乔乔体" w:cs="奇思乔乔体"/>
                                  <w:color w:val="000000" w:themeColor="text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0.5pt;margin-top:347.65pt;height:39.85pt;width:361.8pt;z-index:251674624;mso-width-relative:page;mso-height-relative:page;" coordorigin="12390,8982" coordsize="7236,797" o:gfxdata="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OpqH2rbAAAACwEAAA8AAAAAAAAAAQAgAAAAIgAAAGRycy9kb3ducmV2Lnht&#10;bFBLAQIUABQAAAAIAIdO4kD0p1xO2gIAACYIAAAOAAAAAAAAAAEAIAAAACoBAABkcnMvZTJvRG9j&#10;LnhtbFBLBQYAAAAABgAGAFkBAAB2BgAAAAA=&#10;">
                <o:lock v:ext="edit" aspectratio="f"/>
                <v:shape id="文本框 22" o:spid="_x0000_s1026" o:spt="202" type="#_x0000_t202" style="position:absolute;left:12390;top:8982;height:707;width:2784;" filled="f" stroked="f" coordsize="21600,21600" o:gfxdata="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V2gS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2"/>
                          </w:numPr>
                          <w:ind w:left="420" w:leftChars="0" w:hanging="420" w:firstLineChars="0"/>
                          <w:jc w:val="left"/>
                          <w:rPr>
                            <w:rFonts w:hint="default" w:ascii="奇思乔乔体" w:hAnsi="奇思乔乔体" w:eastAsia="奇思乔乔体" w:cs="奇思乔乔体"/>
                            <w:color w:val="000000" w:themeColor="text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奇思乔乔体" w:hAnsi="奇思乔乔体" w:eastAsia="奇思乔乔体" w:cs="奇思乔乔体"/>
                            <w:color w:val="000000" w:themeColor="text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7.</w:t>
                        </w:r>
                        <w:r>
                          <w:rPr>
                            <w:rFonts w:hint="eastAsia" w:ascii="奇思乔乔体" w:hAnsi="奇思乔乔体" w:eastAsia="奇思乔乔体" w:cs="奇思乔乔体"/>
                            <w:color w:val="000000" w:themeColor="text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喜欢花海的姐姐</w:t>
                        </w:r>
                        <w:r>
                          <w:rPr>
                            <w:rFonts w:hint="eastAsia" w:ascii="奇思乔乔体" w:hAnsi="奇思乔乔体" w:eastAsia="奇思乔乔体" w:cs="奇思乔乔体"/>
                            <w:color w:val="000000" w:themeColor="text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23" o:spid="_x0000_s1026" o:spt="202" type="#_x0000_t202" style="position:absolute;left:16303;top:9072;height:707;width:3323;" filled="f" stroked="f" coordsize="21600,21600" o:gfxdata="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Zf5+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2"/>
                          </w:numPr>
                          <w:ind w:left="420" w:leftChars="0" w:hanging="420" w:firstLineChars="0"/>
                          <w:jc w:val="left"/>
                          <w:rPr>
                            <w:rFonts w:hint="default" w:ascii="奇思乔乔体" w:hAnsi="奇思乔乔体" w:eastAsia="奇思乔乔体" w:cs="奇思乔乔体"/>
                            <w:color w:val="000000" w:themeColor="text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奇思乔乔体" w:hAnsi="奇思乔乔体" w:eastAsia="奇思乔乔体" w:cs="奇思乔乔体"/>
                            <w:color w:val="000000" w:themeColor="text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8.</w:t>
                        </w:r>
                        <w:r>
                          <w:rPr>
                            <w:rFonts w:hint="eastAsia" w:ascii="奇思乔乔体" w:hAnsi="奇思乔乔体" w:eastAsia="奇思乔乔体" w:cs="奇思乔乔体"/>
                            <w:color w:val="000000" w:themeColor="text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喜欢园林风光的婶婶</w:t>
                        </w:r>
                        <w:r>
                          <w:rPr>
                            <w:rFonts w:hint="eastAsia" w:ascii="奇思乔乔体" w:hAnsi="奇思乔乔体" w:eastAsia="奇思乔乔体" w:cs="奇思乔乔体"/>
                            <w:color w:val="000000" w:themeColor="text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3460115</wp:posOffset>
                </wp:positionH>
                <wp:positionV relativeFrom="paragraph">
                  <wp:posOffset>4017010</wp:posOffset>
                </wp:positionV>
                <wp:extent cx="3674745" cy="477520"/>
                <wp:effectExtent l="0" t="0" r="0" b="0"/>
                <wp:wrapNone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4745" cy="477520"/>
                          <a:chOff x="16229" y="8274"/>
                          <a:chExt cx="5787" cy="752"/>
                        </a:xfrm>
                      </wpg:grpSpPr>
                      <wps:wsp>
                        <wps:cNvPr id="67" name="文本框 19"/>
                        <wps:cNvSpPr txBox="1"/>
                        <wps:spPr>
                          <a:xfrm>
                            <a:off x="16229" y="8319"/>
                            <a:ext cx="3069" cy="7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ind w:left="420" w:leftChars="0" w:hanging="420" w:firstLineChars="0"/>
                                <w:jc w:val="left"/>
                                <w:rPr>
                                  <w:rFonts w:hint="eastAsia" w:ascii="奇思乔乔体" w:hAnsi="奇思乔乔体" w:eastAsia="奇思乔乔体" w:cs="奇思乔乔体"/>
                                  <w:color w:val="000000" w:themeColor="text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奇思乔乔体" w:hAnsi="奇思乔乔体" w:eastAsia="奇思乔乔体" w:cs="奇思乔乔体"/>
                                  <w:color w:val="000000" w:themeColor="text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5.</w:t>
                              </w:r>
                              <w:r>
                                <w:rPr>
                                  <w:rFonts w:hint="eastAsia" w:ascii="奇思乔乔体" w:hAnsi="奇思乔乔体" w:eastAsia="奇思乔乔体" w:cs="奇思乔乔体"/>
                                  <w:color w:val="000000" w:themeColor="text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好学爱历史的哥哥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ind w:left="420" w:leftChars="0" w:hanging="420" w:firstLineChars="0"/>
                                <w:jc w:val="left"/>
                                <w:rPr>
                                  <w:rFonts w:hint="default" w:ascii="奇思乔乔体" w:hAnsi="奇思乔乔体" w:eastAsia="奇思乔乔体" w:cs="奇思乔乔体"/>
                                  <w:color w:val="000000" w:themeColor="text1"/>
                                  <w:sz w:val="32"/>
                                  <w:szCs w:val="4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奇思乔乔体" w:hAnsi="奇思乔乔体" w:eastAsia="奇思乔乔体" w:cs="奇思乔乔体"/>
                                  <w:color w:val="000000" w:themeColor="text1"/>
                                  <w:sz w:val="32"/>
                                  <w:szCs w:val="4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0" name="文本框 20"/>
                        <wps:cNvSpPr txBox="1"/>
                        <wps:spPr>
                          <a:xfrm>
                            <a:off x="19426" y="8274"/>
                            <a:ext cx="2590" cy="7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ind w:left="420" w:leftChars="0" w:hanging="420" w:firstLineChars="0"/>
                                <w:jc w:val="left"/>
                                <w:rPr>
                                  <w:rFonts w:hint="eastAsia" w:ascii="奇思乔乔体" w:hAnsi="奇思乔乔体" w:eastAsia="奇思乔乔体" w:cs="奇思乔乔体"/>
                                  <w:color w:val="000000" w:themeColor="text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奇思乔乔体" w:hAnsi="奇思乔乔体" w:eastAsia="奇思乔乔体" w:cs="奇思乔乔体"/>
                                  <w:color w:val="000000" w:themeColor="text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6.</w:t>
                              </w:r>
                              <w:r>
                                <w:rPr>
                                  <w:rFonts w:hint="eastAsia" w:ascii="奇思乔乔体" w:hAnsi="奇思乔乔体" w:eastAsia="奇思乔乔体" w:cs="奇思乔乔体"/>
                                  <w:color w:val="000000" w:themeColor="text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信佛的爷爷奶奶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ind w:left="420" w:leftChars="0" w:hanging="420" w:firstLineChars="0"/>
                                <w:jc w:val="left"/>
                                <w:rPr>
                                  <w:rFonts w:hint="default" w:ascii="奇思乔乔体" w:hAnsi="奇思乔乔体" w:eastAsia="奇思乔乔体" w:cs="奇思乔乔体"/>
                                  <w:color w:val="000000" w:themeColor="text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奇思乔乔体" w:hAnsi="奇思乔乔体" w:eastAsia="奇思乔乔体" w:cs="奇思乔乔体"/>
                                  <w:color w:val="000000" w:themeColor="text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2.45pt;margin-top:316.3pt;height:37.6pt;width:289.35pt;z-index:251673600;mso-width-relative:page;mso-height-relative:page;" coordorigin="16229,8274" coordsize="5787,752" o:gfxdata="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AAAA&#10;AGRycy9QSwECFAAUAAAACACHTuJARkCdAdwAAAAMAQAADwAAAAAAAAABACAAAAAiAAAAZHJzL2Rv&#10;d25yZXYueG1sUEsBAhQAFAAAAAgAh07iQHqYJO/hAgAAJggAAA4AAAAAAAAAAQAgAAAAKwEAAGRy&#10;cy9lMm9Eb2MueG1sUEsFBgAAAAAGAAYAWQEAAH4GAAAAAA==&#10;">
                <o:lock v:ext="edit" aspectratio="f"/>
                <v:shape id="文本框 19" o:spid="_x0000_s1026" o:spt="202" type="#_x0000_t202" style="position:absolute;left:16229;top:8319;height:707;width:3069;" filled="f" stroked="f" coordsize="21600,21600" o:gfxdata="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zLoom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2"/>
                          </w:numPr>
                          <w:ind w:left="420" w:leftChars="0" w:hanging="420" w:firstLineChars="0"/>
                          <w:jc w:val="left"/>
                          <w:rPr>
                            <w:rFonts w:hint="eastAsia" w:ascii="奇思乔乔体" w:hAnsi="奇思乔乔体" w:eastAsia="奇思乔乔体" w:cs="奇思乔乔体"/>
                            <w:color w:val="000000" w:themeColor="text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奇思乔乔体" w:hAnsi="奇思乔乔体" w:eastAsia="奇思乔乔体" w:cs="奇思乔乔体"/>
                            <w:color w:val="000000" w:themeColor="text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5.</w:t>
                        </w:r>
                        <w:r>
                          <w:rPr>
                            <w:rFonts w:hint="eastAsia" w:ascii="奇思乔乔体" w:hAnsi="奇思乔乔体" w:eastAsia="奇思乔乔体" w:cs="奇思乔乔体"/>
                            <w:color w:val="000000" w:themeColor="text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好学爱历史的哥哥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ind w:left="420" w:leftChars="0" w:hanging="420" w:firstLineChars="0"/>
                          <w:jc w:val="left"/>
                          <w:rPr>
                            <w:rFonts w:hint="default" w:ascii="奇思乔乔体" w:hAnsi="奇思乔乔体" w:eastAsia="奇思乔乔体" w:cs="奇思乔乔体"/>
                            <w:color w:val="000000" w:themeColor="text1"/>
                            <w:sz w:val="32"/>
                            <w:szCs w:val="4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奇思乔乔体" w:hAnsi="奇思乔乔体" w:eastAsia="奇思乔乔体" w:cs="奇思乔乔体"/>
                            <w:color w:val="000000" w:themeColor="text1"/>
                            <w:sz w:val="32"/>
                            <w:szCs w:val="4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20" o:spid="_x0000_s1026" o:spt="202" type="#_x0000_t202" style="position:absolute;left:19426;top:8274;height:707;width:2590;" filled="f" stroked="f" coordsize="21600,21600" o:gfxdata="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vusIL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2"/>
                          </w:numPr>
                          <w:ind w:left="420" w:leftChars="0" w:hanging="420" w:firstLineChars="0"/>
                          <w:jc w:val="left"/>
                          <w:rPr>
                            <w:rFonts w:hint="eastAsia" w:ascii="奇思乔乔体" w:hAnsi="奇思乔乔体" w:eastAsia="奇思乔乔体" w:cs="奇思乔乔体"/>
                            <w:color w:val="000000" w:themeColor="text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奇思乔乔体" w:hAnsi="奇思乔乔体" w:eastAsia="奇思乔乔体" w:cs="奇思乔乔体"/>
                            <w:color w:val="000000" w:themeColor="text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6.</w:t>
                        </w:r>
                        <w:r>
                          <w:rPr>
                            <w:rFonts w:hint="eastAsia" w:ascii="奇思乔乔体" w:hAnsi="奇思乔乔体" w:eastAsia="奇思乔乔体" w:cs="奇思乔乔体"/>
                            <w:color w:val="000000" w:themeColor="text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信佛的爷爷奶奶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ind w:left="420" w:leftChars="0" w:hanging="420" w:firstLineChars="0"/>
                          <w:jc w:val="left"/>
                          <w:rPr>
                            <w:rFonts w:hint="default" w:ascii="奇思乔乔体" w:hAnsi="奇思乔乔体" w:eastAsia="奇思乔乔体" w:cs="奇思乔乔体"/>
                            <w:color w:val="000000" w:themeColor="text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奇思乔乔体" w:hAnsi="奇思乔乔体" w:eastAsia="奇思乔乔体" w:cs="奇思乔乔体"/>
                            <w:color w:val="000000" w:themeColor="text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3057525</wp:posOffset>
                </wp:positionV>
                <wp:extent cx="1971675" cy="479425"/>
                <wp:effectExtent l="0" t="0" r="0" b="15875"/>
                <wp:wrapNone/>
                <wp:docPr id="79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675" cy="479425"/>
                          <a:chOff x="12494" y="5908"/>
                          <a:chExt cx="3105" cy="755"/>
                        </a:xfrm>
                      </wpg:grpSpPr>
                      <wps:wsp>
                        <wps:cNvPr id="80" name="圆角矩形 31"/>
                        <wps:cNvSpPr/>
                        <wps:spPr>
                          <a:xfrm>
                            <a:off x="12494" y="5908"/>
                            <a:ext cx="2849" cy="62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9AB3DC"/>
                          </a:solidFill>
                          <a:ln>
                            <a:noFill/>
                          </a:ln>
                          <a:effectLst>
                            <a:outerShdw dist="38100" dir="5400000" algn="t" rotWithShape="0">
                              <a:srgbClr val="648AC2">
                                <a:alpha val="100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1" name="文本框 5"/>
                        <wps:cNvSpPr txBox="1"/>
                        <wps:spPr>
                          <a:xfrm>
                            <a:off x="12674" y="5923"/>
                            <a:ext cx="2925" cy="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default" w:ascii="奇思乔乔体" w:hAnsi="奇思乔乔体" w:eastAsia="奇思乔乔体" w:cs="奇思乔乔体"/>
                                  <w:color w:val="0D0D0D" w:themeColor="text1" w:themeTint="F2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奇思乔乔体" w:hAnsi="奇思乔乔体" w:eastAsia="奇思乔乔体" w:cs="奇思乔乔体"/>
                                  <w:color w:val="0D0D0D" w:themeColor="text1" w:themeTint="F2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选择的任务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4.7pt;margin-top:240.75pt;height:37.75pt;width:155.25pt;z-index:251663360;mso-width-relative:page;mso-height-relative:page;" coordorigin="12494,5908" coordsize="3105,755" o:gfxdata="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">
                <o:lock v:ext="edit" aspectratio="f"/>
                <v:roundrect id="圆角矩形 31" o:spid="_x0000_s1026" o:spt="2" style="position:absolute;left:12494;top:5908;height:621;width:2849;v-text-anchor:middle;" fillcolor="#9AB3DC" filled="t" stroked="f" coordsize="21600,21600" arcsize="0.5" o:gfxdata="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s0W96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  <v:shadow on="t" color="#648AC2" opacity="65536f" offset="0pt,3pt" origin="0f,-32768f" matrix="65536f,0f,0f,65536f"/>
                </v:roundrect>
                <v:shape id="文本框 5" o:spid="_x0000_s1026" o:spt="202" type="#_x0000_t202" style="position:absolute;left:12674;top:5923;height:740;width:2925;" filled="f" stroked="f" coordsize="21600,21600" o:gfxdata="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ieZy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hint="default" w:ascii="奇思乔乔体" w:hAnsi="奇思乔乔体" w:eastAsia="奇思乔乔体" w:cs="奇思乔乔体"/>
                            <w:color w:val="0D0D0D" w:themeColor="text1" w:themeTint="F2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奇思乔乔体" w:hAnsi="奇思乔乔体" w:eastAsia="奇思乔乔体" w:cs="奇思乔乔体"/>
                            <w:color w:val="0D0D0D" w:themeColor="text1" w:themeTint="F2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选择的任务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502920</wp:posOffset>
            </wp:positionH>
            <wp:positionV relativeFrom="page">
              <wp:posOffset>2606675</wp:posOffset>
            </wp:positionV>
            <wp:extent cx="2423795" cy="512445"/>
            <wp:effectExtent l="0" t="0" r="14605" b="1905"/>
            <wp:wrapNone/>
            <wp:docPr id="57" name="图片 57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2435860</wp:posOffset>
                </wp:positionV>
                <wp:extent cx="2388235" cy="707390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235" cy="70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40"/>
                                <w:szCs w:val="4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姓名</w:t>
                            </w:r>
                            <w:r>
                              <w:rPr>
                                <w:rFonts w:hint="eastAsia" w:ascii="奇思乔乔体" w:hAnsi="奇思乔乔体" w:eastAsia="奇思乔乔体" w:cs="奇思乔乔体"/>
                                <w:color w:val="404040" w:themeColor="text1" w:themeTint="BF"/>
                                <w:sz w:val="40"/>
                                <w:szCs w:val="4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5pt;margin-top:191.8pt;height:55.7pt;width:188.05pt;z-index:251661312;mso-width-relative:page;mso-height-relative:page;" filled="f" stroked="f" coordsize="21600,21600" o:gfxdata="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YsudX2wAAAAsBAAAPAAAAAAAAAAEAIAAAACIA&#10;AABkcnMvZG93bnJldi54bWxQSwECFAAUAAAACACHTuJA+ODpQD8CAABo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40"/>
                          <w:szCs w:val="4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姓名</w:t>
                      </w:r>
                      <w:r>
                        <w:rPr>
                          <w:rFonts w:hint="eastAsia" w:ascii="奇思乔乔体" w:hAnsi="奇思乔乔体" w:eastAsia="奇思乔乔体" w:cs="奇思乔乔体"/>
                          <w:color w:val="404040" w:themeColor="text1" w:themeTint="BF"/>
                          <w:sz w:val="40"/>
                          <w:szCs w:val="4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3672840</wp:posOffset>
                </wp:positionV>
                <wp:extent cx="6555740" cy="839470"/>
                <wp:effectExtent l="0" t="0" r="0" b="0"/>
                <wp:wrapNone/>
                <wp:docPr id="73" name="组合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740" cy="839470"/>
                          <a:chOff x="14318" y="7487"/>
                          <a:chExt cx="10324" cy="1322"/>
                        </a:xfrm>
                      </wpg:grpSpPr>
                      <wps:wsp>
                        <wps:cNvPr id="74" name="文本框 15"/>
                        <wps:cNvSpPr txBox="1"/>
                        <wps:spPr>
                          <a:xfrm>
                            <a:off x="14335" y="7487"/>
                            <a:ext cx="3608" cy="7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ind w:left="420" w:leftChars="0" w:hanging="420" w:firstLineChars="0"/>
                                <w:jc w:val="left"/>
                                <w:rPr>
                                  <w:rFonts w:hint="eastAsia" w:ascii="奇思乔乔体" w:hAnsi="奇思乔乔体" w:eastAsia="奇思乔乔体" w:cs="奇思乔乔体"/>
                                  <w:color w:val="000000" w:themeColor="text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奇思乔乔体" w:hAnsi="奇思乔乔体" w:eastAsia="奇思乔乔体" w:cs="奇思乔乔体"/>
                                  <w:color w:val="000000" w:themeColor="text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1.</w:t>
                              </w:r>
                              <w:r>
                                <w:rPr>
                                  <w:rFonts w:hint="eastAsia" w:ascii="奇思乔乔体" w:hAnsi="奇思乔乔体" w:eastAsia="奇思乔乔体" w:cs="奇思乔乔体"/>
                                  <w:color w:val="000000" w:themeColor="text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十分喜欢陶艺的叔叔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ind w:left="420" w:leftChars="0" w:hanging="420" w:firstLineChars="0"/>
                                <w:jc w:val="left"/>
                                <w:rPr>
                                  <w:rFonts w:hint="default" w:ascii="奇思乔乔体" w:hAnsi="奇思乔乔体" w:eastAsia="奇思乔乔体" w:cs="奇思乔乔体"/>
                                  <w:color w:val="000000" w:themeColor="text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奇思乔乔体" w:hAnsi="奇思乔乔体" w:eastAsia="奇思乔乔体" w:cs="奇思乔乔体"/>
                                  <w:color w:val="000000" w:themeColor="text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5" name="文本框 16"/>
                        <wps:cNvSpPr txBox="1"/>
                        <wps:spPr>
                          <a:xfrm>
                            <a:off x="17880" y="7532"/>
                            <a:ext cx="3548" cy="7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ind w:left="420" w:leftChars="0" w:hanging="420" w:firstLineChars="0"/>
                                <w:jc w:val="left"/>
                                <w:rPr>
                                  <w:rFonts w:hint="eastAsia" w:ascii="奇思乔乔体" w:hAnsi="奇思乔乔体" w:eastAsia="奇思乔乔体" w:cs="奇思乔乔体"/>
                                  <w:color w:val="000000" w:themeColor="text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奇思乔乔体" w:hAnsi="奇思乔乔体" w:eastAsia="奇思乔乔体" w:cs="奇思乔乔体"/>
                                  <w:color w:val="000000" w:themeColor="text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2.</w:t>
                              </w:r>
                              <w:r>
                                <w:rPr>
                                  <w:rFonts w:hint="eastAsia" w:ascii="奇思乔乔体" w:hAnsi="奇思乔乔体" w:eastAsia="奇思乔乔体" w:cs="奇思乔乔体"/>
                                  <w:color w:val="000000" w:themeColor="text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热衷于徒步登高的小姨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ind w:left="420" w:leftChars="0" w:hanging="420" w:firstLineChars="0"/>
                                <w:jc w:val="left"/>
                                <w:rPr>
                                  <w:rFonts w:hint="default" w:ascii="奇思乔乔体" w:hAnsi="奇思乔乔体" w:eastAsia="奇思乔乔体" w:cs="奇思乔乔体"/>
                                  <w:color w:val="000000" w:themeColor="text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奇思乔乔体" w:hAnsi="奇思乔乔体" w:eastAsia="奇思乔乔体" w:cs="奇思乔乔体"/>
                                  <w:color w:val="000000" w:themeColor="text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6" name="文本框 17"/>
                        <wps:cNvSpPr txBox="1"/>
                        <wps:spPr>
                          <a:xfrm>
                            <a:off x="14318" y="8102"/>
                            <a:ext cx="3864" cy="7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ind w:left="420" w:leftChars="0" w:hanging="420" w:firstLineChars="0"/>
                                <w:jc w:val="left"/>
                                <w:rPr>
                                  <w:rFonts w:hint="eastAsia" w:ascii="奇思乔乔体" w:hAnsi="奇思乔乔体" w:eastAsia="奇思乔乔体" w:cs="奇思乔乔体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奇思乔乔体" w:hAnsi="奇思乔乔体" w:eastAsia="奇思乔乔体" w:cs="奇思乔乔体"/>
                                  <w:sz w:val="24"/>
                                  <w:szCs w:val="24"/>
                                  <w:lang w:val="en-US" w:eastAsia="zh-CN"/>
                                </w:rPr>
                                <w:t>4.喜欢醒狮，热爱运动的弟弟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ind w:left="420" w:leftChars="0" w:hanging="420" w:firstLineChars="0"/>
                                <w:jc w:val="left"/>
                                <w:rPr>
                                  <w:rFonts w:hint="default" w:ascii="奇思乔乔体" w:hAnsi="奇思乔乔体" w:eastAsia="奇思乔乔体" w:cs="奇思乔乔体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奇思乔乔体" w:hAnsi="奇思乔乔体" w:eastAsia="奇思乔乔体" w:cs="奇思乔乔体"/>
                                  <w:sz w:val="24"/>
                                  <w:szCs w:val="24"/>
                                  <w:lang w:val="en-US" w:eastAsia="zh-C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7" name="文本框 18"/>
                        <wps:cNvSpPr txBox="1"/>
                        <wps:spPr>
                          <a:xfrm>
                            <a:off x="21630" y="7502"/>
                            <a:ext cx="3012" cy="7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ind w:left="420" w:leftChars="0" w:hanging="420" w:firstLineChars="0"/>
                                <w:jc w:val="left"/>
                                <w:rPr>
                                  <w:rFonts w:hint="eastAsia" w:ascii="奇思乔乔体" w:hAnsi="奇思乔乔体" w:eastAsia="奇思乔乔体" w:cs="奇思乔乔体"/>
                                  <w:color w:val="000000" w:themeColor="text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奇思乔乔体" w:hAnsi="奇思乔乔体" w:eastAsia="奇思乔乔体" w:cs="奇思乔乔体"/>
                                  <w:color w:val="000000" w:themeColor="text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3.喜欢古建筑的叔叔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ind w:left="420" w:leftChars="0" w:hanging="420" w:firstLineChars="0"/>
                                <w:jc w:val="left"/>
                                <w:rPr>
                                  <w:rFonts w:hint="default" w:ascii="奇思乔乔体" w:hAnsi="奇思乔乔体" w:eastAsia="奇思乔乔体" w:cs="奇思乔乔体"/>
                                  <w:color w:val="000000" w:themeColor="text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奇思乔乔体" w:hAnsi="奇思乔乔体" w:eastAsia="奇思乔乔体" w:cs="奇思乔乔体"/>
                                  <w:color w:val="000000" w:themeColor="text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8.65pt;margin-top:289.2pt;height:66.1pt;width:516.2pt;z-index:251671552;mso-width-relative:page;mso-height-relative:page;" coordorigin="14318,7487" coordsize="10324,1322" o:gfxdata="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">
                <o:lock v:ext="edit" aspectratio="f"/>
                <v:shape id="文本框 15" o:spid="_x0000_s1026" o:spt="202" type="#_x0000_t202" style="position:absolute;left:14335;top:7487;height:707;width:3608;" filled="f" stroked="f" coordsize="21600,21600" o:gfxdata="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CqI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2"/>
                          </w:numPr>
                          <w:ind w:left="420" w:leftChars="0" w:hanging="420" w:firstLineChars="0"/>
                          <w:jc w:val="left"/>
                          <w:rPr>
                            <w:rFonts w:hint="eastAsia" w:ascii="奇思乔乔体" w:hAnsi="奇思乔乔体" w:eastAsia="奇思乔乔体" w:cs="奇思乔乔体"/>
                            <w:color w:val="000000" w:themeColor="text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奇思乔乔体" w:hAnsi="奇思乔乔体" w:eastAsia="奇思乔乔体" w:cs="奇思乔乔体"/>
                            <w:color w:val="000000" w:themeColor="text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1.</w:t>
                        </w:r>
                        <w:r>
                          <w:rPr>
                            <w:rFonts w:hint="eastAsia" w:ascii="奇思乔乔体" w:hAnsi="奇思乔乔体" w:eastAsia="奇思乔乔体" w:cs="奇思乔乔体"/>
                            <w:color w:val="000000" w:themeColor="text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十分喜欢陶艺的叔叔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ind w:left="420" w:leftChars="0" w:hanging="420" w:firstLineChars="0"/>
                          <w:jc w:val="left"/>
                          <w:rPr>
                            <w:rFonts w:hint="default" w:ascii="奇思乔乔体" w:hAnsi="奇思乔乔体" w:eastAsia="奇思乔乔体" w:cs="奇思乔乔体"/>
                            <w:color w:val="000000" w:themeColor="text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奇思乔乔体" w:hAnsi="奇思乔乔体" w:eastAsia="奇思乔乔体" w:cs="奇思乔乔体"/>
                            <w:color w:val="000000" w:themeColor="text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16" o:spid="_x0000_s1026" o:spt="202" type="#_x0000_t202" style="position:absolute;left:17880;top:7532;height:707;width:3548;" filled="f" stroked="f" coordsize="21600,21600" o:gfxdata="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jA+4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2"/>
                          </w:numPr>
                          <w:ind w:left="420" w:leftChars="0" w:hanging="420" w:firstLineChars="0"/>
                          <w:jc w:val="left"/>
                          <w:rPr>
                            <w:rFonts w:hint="eastAsia" w:ascii="奇思乔乔体" w:hAnsi="奇思乔乔体" w:eastAsia="奇思乔乔体" w:cs="奇思乔乔体"/>
                            <w:color w:val="000000" w:themeColor="text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奇思乔乔体" w:hAnsi="奇思乔乔体" w:eastAsia="奇思乔乔体" w:cs="奇思乔乔体"/>
                            <w:color w:val="000000" w:themeColor="text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2.</w:t>
                        </w:r>
                        <w:r>
                          <w:rPr>
                            <w:rFonts w:hint="eastAsia" w:ascii="奇思乔乔体" w:hAnsi="奇思乔乔体" w:eastAsia="奇思乔乔体" w:cs="奇思乔乔体"/>
                            <w:color w:val="000000" w:themeColor="text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热衷于徒步登高的小姨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ind w:left="420" w:leftChars="0" w:hanging="420" w:firstLineChars="0"/>
                          <w:jc w:val="left"/>
                          <w:rPr>
                            <w:rFonts w:hint="default" w:ascii="奇思乔乔体" w:hAnsi="奇思乔乔体" w:eastAsia="奇思乔乔体" w:cs="奇思乔乔体"/>
                            <w:color w:val="000000" w:themeColor="text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奇思乔乔体" w:hAnsi="奇思乔乔体" w:eastAsia="奇思乔乔体" w:cs="奇思乔乔体"/>
                            <w:color w:val="000000" w:themeColor="text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17" o:spid="_x0000_s1026" o:spt="202" type="#_x0000_t202" style="position:absolute;left:14318;top:8102;height:707;width:3864;" filled="f" stroked="f" coordsize="21600,21600" o:gfxdata="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ekc+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2"/>
                          </w:numPr>
                          <w:ind w:left="420" w:leftChars="0" w:hanging="420" w:firstLineChars="0"/>
                          <w:jc w:val="left"/>
                          <w:rPr>
                            <w:rFonts w:hint="eastAsia" w:ascii="奇思乔乔体" w:hAnsi="奇思乔乔体" w:eastAsia="奇思乔乔体" w:cs="奇思乔乔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奇思乔乔体" w:hAnsi="奇思乔乔体" w:eastAsia="奇思乔乔体" w:cs="奇思乔乔体"/>
                            <w:sz w:val="24"/>
                            <w:szCs w:val="24"/>
                            <w:lang w:val="en-US" w:eastAsia="zh-CN"/>
                          </w:rPr>
                          <w:t>4.喜欢醒狮，热爱运动的弟弟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ind w:left="420" w:leftChars="0" w:hanging="420" w:firstLineChars="0"/>
                          <w:jc w:val="left"/>
                          <w:rPr>
                            <w:rFonts w:hint="default" w:ascii="奇思乔乔体" w:hAnsi="奇思乔乔体" w:eastAsia="奇思乔乔体" w:cs="奇思乔乔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奇思乔乔体" w:hAnsi="奇思乔乔体" w:eastAsia="奇思乔乔体" w:cs="奇思乔乔体"/>
                            <w:sz w:val="24"/>
                            <w:szCs w:val="24"/>
                            <w:lang w:val="en-US" w:eastAsia="zh-CN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18" o:spid="_x0000_s1026" o:spt="202" type="#_x0000_t202" style="position:absolute;left:21630;top:7502;height:707;width:3012;" filled="f" stroked="f" coordsize="21600,21600" o:gfxdata="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SNFS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2"/>
                          </w:numPr>
                          <w:ind w:left="420" w:leftChars="0" w:hanging="420" w:firstLineChars="0"/>
                          <w:jc w:val="left"/>
                          <w:rPr>
                            <w:rFonts w:hint="eastAsia" w:ascii="奇思乔乔体" w:hAnsi="奇思乔乔体" w:eastAsia="奇思乔乔体" w:cs="奇思乔乔体"/>
                            <w:color w:val="000000" w:themeColor="text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奇思乔乔体" w:hAnsi="奇思乔乔体" w:eastAsia="奇思乔乔体" w:cs="奇思乔乔体"/>
                            <w:color w:val="000000" w:themeColor="text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3.喜欢古建筑的叔叔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ind w:left="420" w:leftChars="0" w:hanging="420" w:firstLineChars="0"/>
                          <w:jc w:val="left"/>
                          <w:rPr>
                            <w:rFonts w:hint="default" w:ascii="奇思乔乔体" w:hAnsi="奇思乔乔体" w:eastAsia="奇思乔乔体" w:cs="奇思乔乔体"/>
                            <w:color w:val="000000" w:themeColor="text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奇思乔乔体" w:hAnsi="奇思乔乔体" w:eastAsia="奇思乔乔体" w:cs="奇思乔乔体"/>
                            <w:color w:val="000000" w:themeColor="text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奇思乔乔体">
    <w:altName w:val="宋体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754E47"/>
    <w:multiLevelType w:val="singleLevel"/>
    <w:tmpl w:val="82754E47"/>
    <w:lvl w:ilvl="0" w:tentative="0">
      <w:start w:val="1"/>
      <w:numFmt w:val="bullet"/>
      <w:lvlText w:val="□"/>
      <w:lvlJc w:val="left"/>
      <w:pPr>
        <w:ind w:left="420" w:leftChars="0" w:hanging="420" w:firstLineChars="0"/>
      </w:pPr>
      <w:rPr>
        <w:rFonts w:hint="default" w:ascii="微软雅黑" w:hAnsi="微软雅黑" w:eastAsia="微软雅黑" w:cs="微软雅黑"/>
      </w:rPr>
    </w:lvl>
  </w:abstractNum>
  <w:abstractNum w:abstractNumId="1">
    <w:nsid w:val="421185FE"/>
    <w:multiLevelType w:val="singleLevel"/>
    <w:tmpl w:val="421185F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iwiaGRpZCI6IjkwOTg2MjQ5YTM2NTY0MjlkOTBlYmQzNDA2MzViODdhIiwidXNlckNvdW50IjoxfQ=="/>
    <w:docVar w:name="KSO_WPS_MARK_KEY" w:val="79d37be4-1c20-45ee-84e7-4f86fafaf563"/>
  </w:docVars>
  <w:rsids>
    <w:rsidRoot w:val="73F12D8A"/>
    <w:rsid w:val="0F4D4176"/>
    <w:rsid w:val="112E57B4"/>
    <w:rsid w:val="2972737A"/>
    <w:rsid w:val="390A41F6"/>
    <w:rsid w:val="6A161CAA"/>
    <w:rsid w:val="6F991030"/>
    <w:rsid w:val="73F12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a225586d-85ce-43b2-beec-0d89d5ae425a\&#21019;&#24847;&#21345;&#36890;&#21487;&#29233;&#26053;&#34892;&#26085;&#3576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创意卡通可爱旅行日记.docx</Template>
  <Pages>1</Pages>
  <Words>0</Words>
  <Characters>0</Characters>
  <Lines>0</Lines>
  <Paragraphs>0</Paragraphs>
  <TotalTime>31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2024-03-31T04:17:00Z</dcterms:created>
  <dc:creator>丽兴</dc:creator>
  <cp:lastModifiedBy>Administrator</cp:lastModifiedBy>
  <dcterms:modified xsi:type="dcterms:W3CDTF">2024-08-11T12:53:31Z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v1.0_mb_V3sXveVi7ivd6gGfiQLYgA==</vt:lpwstr>
  </property>
  <property fmtid="{D5CDD505-2E9C-101B-9397-08002B2CF9AE}" pid="4" name="ICV">
    <vt:lpwstr>5DA2A6598C7D44F8BC107AF8C5CEF9AC_13</vt:lpwstr>
  </property>
</Properties>
</file>